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570" w:rsidRDefault="00934570" w:rsidP="00934570">
      <w:pPr>
        <w:jc w:val="center"/>
        <w:rPr>
          <w:b/>
          <w:sz w:val="28"/>
          <w:szCs w:val="28"/>
        </w:rPr>
      </w:pPr>
      <w:r w:rsidRPr="00934570">
        <w:rPr>
          <w:b/>
          <w:sz w:val="28"/>
          <w:szCs w:val="28"/>
        </w:rPr>
        <w:t>Shopping on a Budget Scenarios</w:t>
      </w:r>
    </w:p>
    <w:p w:rsidR="00934570" w:rsidRPr="00934570" w:rsidRDefault="00934570" w:rsidP="00934570">
      <w:pPr>
        <w:jc w:val="center"/>
        <w:rPr>
          <w:b/>
          <w:sz w:val="28"/>
          <w:szCs w:val="28"/>
        </w:rPr>
      </w:pPr>
    </w:p>
    <w:p w:rsidR="00934570" w:rsidRDefault="00934570" w:rsidP="00934570">
      <w:pPr>
        <w:jc w:val="center"/>
      </w:pPr>
      <w:r>
        <w:t>Scenario #1</w:t>
      </w:r>
    </w:p>
    <w:p w:rsidR="00934570" w:rsidRDefault="00934570" w:rsidP="00934570">
      <w:r>
        <w:t>Mona Grey retired from her job one year ago aft</w:t>
      </w:r>
      <w:r>
        <w:t xml:space="preserve">er many years. She receives her </w:t>
      </w:r>
      <w:r>
        <w:t>monthly pension, of $670 a month, plus her Social Secu</w:t>
      </w:r>
      <w:r>
        <w:t xml:space="preserve">rity check of $840, for a total </w:t>
      </w:r>
      <w:r>
        <w:t>monthly income of $1510.00. After rent, electric</w:t>
      </w:r>
      <w:r>
        <w:t xml:space="preserve">/water/phone bills, and medical </w:t>
      </w:r>
      <w:r w:rsidR="00CB4B72">
        <w:t xml:space="preserve">payments, she has $50 a week </w:t>
      </w:r>
      <w:r>
        <w:t xml:space="preserve">to spend on groceries for </w:t>
      </w:r>
      <w:r>
        <w:t>breakfast, lunch and dinner. What groceries can Mona purchase and not be hungry?</w:t>
      </w:r>
    </w:p>
    <w:p w:rsidR="00934570" w:rsidRDefault="00934570" w:rsidP="00934570"/>
    <w:p w:rsidR="00934570" w:rsidRDefault="00934570" w:rsidP="00934570">
      <w:pPr>
        <w:jc w:val="center"/>
      </w:pPr>
      <w:r>
        <w:t>Scenario #2</w:t>
      </w:r>
    </w:p>
    <w:p w:rsidR="00934570" w:rsidRDefault="00934570" w:rsidP="00934570">
      <w:r>
        <w:t>Leo Powell is a single man who lives in a boarding house, he receives General</w:t>
      </w:r>
    </w:p>
    <w:p w:rsidR="00934570" w:rsidRDefault="00934570" w:rsidP="00934570">
      <w:r>
        <w:t xml:space="preserve">Assistance which pays his rent and receives $187 in </w:t>
      </w:r>
      <w:r w:rsidR="00903F79">
        <w:t xml:space="preserve">MI </w:t>
      </w:r>
      <w:r>
        <w:t>F</w:t>
      </w:r>
      <w:r>
        <w:t xml:space="preserve">resh Benefits (food stamps). He </w:t>
      </w:r>
      <w:r>
        <w:t>has about $46 per week to spend on meals for hims</w:t>
      </w:r>
      <w:r>
        <w:t xml:space="preserve">elf. What can </w:t>
      </w:r>
      <w:r>
        <w:t>Leo purchase at the grocery store to feed him break</w:t>
      </w:r>
      <w:r>
        <w:t xml:space="preserve">fast, lunch, dinner and a snack </w:t>
      </w:r>
      <w:r>
        <w:t>under his daily budget?</w:t>
      </w:r>
    </w:p>
    <w:p w:rsidR="00934570" w:rsidRDefault="00934570" w:rsidP="00934570"/>
    <w:p w:rsidR="00934570" w:rsidRDefault="00934570" w:rsidP="00934570">
      <w:pPr>
        <w:jc w:val="center"/>
      </w:pPr>
      <w:r>
        <w:t>Scenario #3</w:t>
      </w:r>
    </w:p>
    <w:p w:rsidR="00934570" w:rsidRDefault="00934570" w:rsidP="00934570">
      <w:r>
        <w:t>Lauren and Alex Ruiz have three children, ages 4, 6, and 10. One and a half years ago,</w:t>
      </w:r>
    </w:p>
    <w:p w:rsidR="00934570" w:rsidRDefault="00934570" w:rsidP="00934570">
      <w:r>
        <w:t>Alex was injured and has not been able to work, and receives disability. And Laur</w:t>
      </w:r>
      <w:r>
        <w:t xml:space="preserve">en </w:t>
      </w:r>
      <w:r>
        <w:t>works full time. To supplement the single income, the fami</w:t>
      </w:r>
      <w:r>
        <w:t xml:space="preserve">ly has used mostly all of their </w:t>
      </w:r>
      <w:r>
        <w:t>savings. After bills, the family has $560 a month to fee</w:t>
      </w:r>
      <w:r>
        <w:t xml:space="preserve">d the whole family. Though that </w:t>
      </w:r>
      <w:r>
        <w:t>seems like a lot, the family only has $140 a week</w:t>
      </w:r>
      <w:r>
        <w:t xml:space="preserve"> to spend on food for </w:t>
      </w:r>
      <w:r>
        <w:t>the 5 people in the Ruiz family. What can the Ruiz family buy?</w:t>
      </w:r>
    </w:p>
    <w:p w:rsidR="00934570" w:rsidRDefault="00934570" w:rsidP="00934570">
      <w:pPr>
        <w:jc w:val="center"/>
      </w:pPr>
    </w:p>
    <w:p w:rsidR="00934570" w:rsidRDefault="00934570" w:rsidP="00934570">
      <w:pPr>
        <w:jc w:val="center"/>
      </w:pPr>
      <w:r>
        <w:t>Scenario #4</w:t>
      </w:r>
    </w:p>
    <w:p w:rsidR="00934570" w:rsidRDefault="00934570" w:rsidP="00934570">
      <w:r>
        <w:t>Bill Moder is a disabled veteran, who receives a military pens</w:t>
      </w:r>
      <w:r>
        <w:t xml:space="preserve">ion. Due to his disability Bill </w:t>
      </w:r>
      <w:r>
        <w:t>cannot drive, and lives in an area that is not easily a</w:t>
      </w:r>
      <w:r>
        <w:t xml:space="preserve">ccessible to the larger grocery </w:t>
      </w:r>
      <w:r>
        <w:t>stores. After his monthly expenses Bill is left with $3</w:t>
      </w:r>
      <w:r>
        <w:t xml:space="preserve">00 a month to purchase food for </w:t>
      </w:r>
      <w:r>
        <w:t>himself. He can only carry about two bags of food a</w:t>
      </w:r>
      <w:r>
        <w:t xml:space="preserve">t a time. Therefore he needs to </w:t>
      </w:r>
      <w:r>
        <w:t xml:space="preserve">buy food </w:t>
      </w:r>
      <w:r w:rsidR="00CB4B72">
        <w:t xml:space="preserve">once or </w:t>
      </w:r>
      <w:r>
        <w:t xml:space="preserve">twice a week. </w:t>
      </w:r>
      <w:r w:rsidR="00CB4B72">
        <w:t>What can Bill buy?</w:t>
      </w:r>
    </w:p>
    <w:p w:rsidR="00934570" w:rsidRDefault="00934570" w:rsidP="00934570">
      <w:pPr>
        <w:jc w:val="center"/>
      </w:pPr>
    </w:p>
    <w:p w:rsidR="00934570" w:rsidRDefault="00934570" w:rsidP="00934570">
      <w:pPr>
        <w:jc w:val="center"/>
      </w:pPr>
      <w:r>
        <w:t>Scenario #5</w:t>
      </w:r>
    </w:p>
    <w:p w:rsidR="00934570" w:rsidRDefault="00934570" w:rsidP="00934570">
      <w:r>
        <w:t>Selena Macias is a single mother of 2 children, ages 3 and 1years old. She is a</w:t>
      </w:r>
      <w:r>
        <w:t xml:space="preserve"> MI Works </w:t>
      </w:r>
      <w:r>
        <w:t>participant and attends job training class</w:t>
      </w:r>
      <w:r>
        <w:t xml:space="preserve">es, while her children are in a </w:t>
      </w:r>
      <w:r>
        <w:t xml:space="preserve">subsidized child care program. She receives $562 in </w:t>
      </w:r>
      <w:r>
        <w:t xml:space="preserve">MI-Fresh benefits, but must </w:t>
      </w:r>
      <w:r>
        <w:t xml:space="preserve">provide breakfast and lunch </w:t>
      </w:r>
      <w:r w:rsidR="00CB4B72">
        <w:t>for her kids at</w:t>
      </w:r>
      <w:r>
        <w:t xml:space="preserve"> her children’s daycare</w:t>
      </w:r>
      <w:r w:rsidR="00CB4B72">
        <w:t xml:space="preserve"> in addition to dinner at home</w:t>
      </w:r>
      <w:r>
        <w:t xml:space="preserve">. </w:t>
      </w:r>
      <w:r w:rsidR="00CB4B72">
        <w:t>What can Selena buy?</w:t>
      </w:r>
    </w:p>
    <w:p w:rsidR="00934570" w:rsidRDefault="00934570" w:rsidP="00934570">
      <w:pPr>
        <w:jc w:val="center"/>
      </w:pPr>
      <w:r>
        <w:t>Scenario #6</w:t>
      </w:r>
    </w:p>
    <w:p w:rsidR="009F12F5" w:rsidRDefault="00934570" w:rsidP="00934570">
      <w:r>
        <w:t>Maylin Nguyen is a student who works part-time and atte</w:t>
      </w:r>
      <w:r>
        <w:t xml:space="preserve">nds school full-time. She lives </w:t>
      </w:r>
      <w:r>
        <w:t>in a boarding house and prepares her own meals</w:t>
      </w:r>
      <w:r>
        <w:t xml:space="preserve"> separately from her roommates. </w:t>
      </w:r>
      <w:r>
        <w:t>She has a small refrigerator and a microwave oven sh</w:t>
      </w:r>
      <w:r>
        <w:t xml:space="preserve">e primarily uses to prepare her </w:t>
      </w:r>
      <w:r>
        <w:t>meals. Her budget to buy food is about $200 a m</w:t>
      </w:r>
      <w:r>
        <w:t xml:space="preserve">onth depending on her expenses.  </w:t>
      </w:r>
      <w:r>
        <w:t>What can you buy for Maylin to eat</w:t>
      </w:r>
      <w:r w:rsidR="00CB4B72">
        <w:t xml:space="preserve"> for breakfast, lunch and dinner meals</w:t>
      </w:r>
      <w:r>
        <w:t>?</w:t>
      </w:r>
    </w:p>
    <w:p w:rsidR="00934570" w:rsidRDefault="00934570" w:rsidP="00934570"/>
    <w:p w:rsidR="00934570" w:rsidRDefault="00934570" w:rsidP="00934570"/>
    <w:p w:rsidR="00934570" w:rsidRDefault="00934570" w:rsidP="00934570"/>
    <w:p w:rsidR="00934570" w:rsidRDefault="00CB4B72" w:rsidP="00CB4B72">
      <w:pPr>
        <w:pStyle w:val="ListParagraph"/>
        <w:numPr>
          <w:ilvl w:val="0"/>
          <w:numId w:val="1"/>
        </w:numPr>
      </w:pPr>
      <w:r>
        <w:t>Complete the scenario information including the budget for food per day</w:t>
      </w:r>
      <w:r w:rsidR="008F332A">
        <w:t xml:space="preserve"> for each scenario assigned</w:t>
      </w:r>
      <w:r>
        <w:t xml:space="preserve">. </w:t>
      </w:r>
    </w:p>
    <w:p w:rsidR="00CB4B72" w:rsidRDefault="00CB4B72" w:rsidP="00CB4B72">
      <w:pPr>
        <w:pStyle w:val="ListParagraph"/>
        <w:numPr>
          <w:ilvl w:val="0"/>
          <w:numId w:val="1"/>
        </w:numPr>
      </w:pPr>
      <w:r>
        <w:t xml:space="preserve">Create </w:t>
      </w:r>
      <w:r w:rsidR="006E0986">
        <w:t>2</w:t>
      </w:r>
      <w:r>
        <w:t xml:space="preserve"> full day menus (for breakfast, lunch, dinner – and snack) that includes a variety </w:t>
      </w:r>
      <w:r w:rsidR="006E0986">
        <w:t>over the course of the 2 days for the person/ family in the scenario.</w:t>
      </w:r>
    </w:p>
    <w:p w:rsidR="00903F79" w:rsidRDefault="00903F79" w:rsidP="00934570"/>
    <w:p w:rsidR="00903F79" w:rsidRDefault="00903F79" w:rsidP="00934570"/>
    <w:p w:rsidR="00903F79" w:rsidRDefault="00903F79" w:rsidP="00934570"/>
    <w:p w:rsidR="00903F79" w:rsidRDefault="00903F79" w:rsidP="00934570"/>
    <w:p w:rsidR="006E0986" w:rsidRDefault="006E0986" w:rsidP="00934570"/>
    <w:p w:rsidR="006E0986" w:rsidRDefault="006E0986" w:rsidP="00934570"/>
    <w:p w:rsidR="00903F79" w:rsidRDefault="00903F79" w:rsidP="00934570"/>
    <w:p w:rsidR="00903F79" w:rsidRDefault="00903F79" w:rsidP="00934570"/>
    <w:p w:rsidR="008F332A" w:rsidRDefault="006E0986" w:rsidP="006E0986">
      <w:pPr>
        <w:rPr>
          <w:b/>
          <w:sz w:val="28"/>
          <w:szCs w:val="28"/>
        </w:rPr>
      </w:pPr>
      <w:r w:rsidRPr="008F332A">
        <w:rPr>
          <w:b/>
          <w:sz w:val="28"/>
          <w:szCs w:val="28"/>
        </w:rPr>
        <w:lastRenderedPageBreak/>
        <w:t>Scenario _______:  # of adults____</w:t>
      </w:r>
      <w:r w:rsidR="008F332A">
        <w:rPr>
          <w:b/>
          <w:sz w:val="28"/>
          <w:szCs w:val="28"/>
        </w:rPr>
        <w:t>__</w:t>
      </w:r>
      <w:r w:rsidR="008F332A">
        <w:rPr>
          <w:b/>
          <w:sz w:val="28"/>
          <w:szCs w:val="28"/>
        </w:rPr>
        <w:tab/>
      </w:r>
      <w:r w:rsidR="008F332A">
        <w:rPr>
          <w:b/>
          <w:sz w:val="28"/>
          <w:szCs w:val="28"/>
        </w:rPr>
        <w:tab/>
      </w:r>
      <w:r w:rsidRPr="008F332A">
        <w:rPr>
          <w:b/>
          <w:sz w:val="28"/>
          <w:szCs w:val="28"/>
        </w:rPr>
        <w:t xml:space="preserve"> </w:t>
      </w:r>
      <w:r w:rsidR="008F332A">
        <w:rPr>
          <w:b/>
          <w:sz w:val="28"/>
          <w:szCs w:val="28"/>
        </w:rPr>
        <w:tab/>
      </w:r>
      <w:r w:rsidRPr="008F332A">
        <w:rPr>
          <w:b/>
          <w:sz w:val="28"/>
          <w:szCs w:val="28"/>
        </w:rPr>
        <w:t># of kids ______</w:t>
      </w:r>
    </w:p>
    <w:p w:rsidR="006E0986" w:rsidRPr="008F332A" w:rsidRDefault="008F332A" w:rsidP="008F332A">
      <w:pPr>
        <w:rPr>
          <w:b/>
          <w:sz w:val="28"/>
          <w:szCs w:val="28"/>
        </w:rPr>
      </w:pPr>
      <w:r>
        <w:rPr>
          <w:b/>
          <w:sz w:val="28"/>
          <w:szCs w:val="28"/>
        </w:rPr>
        <w:t>Day __</w:t>
      </w:r>
      <w:bookmarkStart w:id="0" w:name="_GoBack"/>
      <w:bookmarkEnd w:id="0"/>
      <w:r>
        <w:rPr>
          <w:b/>
          <w:sz w:val="28"/>
          <w:szCs w:val="28"/>
        </w:rPr>
        <w:t>______</w:t>
      </w:r>
      <w:r>
        <w:rPr>
          <w:b/>
          <w:sz w:val="28"/>
          <w:szCs w:val="28"/>
        </w:rPr>
        <w:tab/>
      </w:r>
      <w:r w:rsidR="006E0986" w:rsidRPr="008F332A">
        <w:rPr>
          <w:b/>
          <w:sz w:val="28"/>
          <w:szCs w:val="28"/>
        </w:rPr>
        <w:t>budget for the week</w:t>
      </w:r>
      <w:r>
        <w:rPr>
          <w:b/>
          <w:sz w:val="28"/>
          <w:szCs w:val="28"/>
        </w:rPr>
        <w:t xml:space="preserve"> ______</w:t>
      </w:r>
      <w:r>
        <w:rPr>
          <w:b/>
          <w:sz w:val="28"/>
          <w:szCs w:val="28"/>
        </w:rPr>
        <w:tab/>
      </w:r>
      <w:r w:rsidR="006E0986" w:rsidRPr="008F332A">
        <w:rPr>
          <w:b/>
          <w:sz w:val="28"/>
          <w:szCs w:val="28"/>
        </w:rPr>
        <w:t xml:space="preserve">budget per day ________ </w:t>
      </w:r>
    </w:p>
    <w:p w:rsidR="006E0986" w:rsidRDefault="006E0986" w:rsidP="006E0986">
      <w:pPr>
        <w:tabs>
          <w:tab w:val="left" w:pos="900"/>
        </w:tabs>
      </w:pPr>
    </w:p>
    <w:p w:rsidR="00903F79" w:rsidRPr="008F332A" w:rsidRDefault="006E0986" w:rsidP="006E0986">
      <w:pPr>
        <w:tabs>
          <w:tab w:val="left" w:pos="900"/>
        </w:tabs>
        <w:rPr>
          <w:b/>
          <w:sz w:val="24"/>
          <w:szCs w:val="24"/>
        </w:rPr>
      </w:pPr>
      <w:r w:rsidRPr="008F332A">
        <w:rPr>
          <w:b/>
          <w:sz w:val="24"/>
          <w:szCs w:val="24"/>
        </w:rPr>
        <w:t>Breakfast: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7"/>
        <w:gridCol w:w="2467"/>
        <w:gridCol w:w="2467"/>
        <w:gridCol w:w="2467"/>
      </w:tblGrid>
      <w:tr w:rsidR="006E0986" w:rsidTr="008F332A">
        <w:trPr>
          <w:trHeight w:val="269"/>
        </w:trPr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Adult  Meal Choices</w:t>
            </w: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Cost  per serving</w:t>
            </w: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# servings purchased</w:t>
            </w: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Total</w:t>
            </w:r>
          </w:p>
        </w:tc>
      </w:tr>
      <w:tr w:rsidR="006E0986" w:rsidTr="008F332A">
        <w:trPr>
          <w:trHeight w:val="432"/>
        </w:trPr>
        <w:tc>
          <w:tcPr>
            <w:tcW w:w="2467" w:type="dxa"/>
          </w:tcPr>
          <w:p w:rsidR="008F332A" w:rsidRDefault="008F332A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67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</w:tbl>
    <w:p w:rsidR="00903F79" w:rsidRDefault="00903F79" w:rsidP="006E0986">
      <w:pPr>
        <w:tabs>
          <w:tab w:val="left" w:pos="900"/>
        </w:tabs>
      </w:pPr>
    </w:p>
    <w:p w:rsidR="008F332A" w:rsidRDefault="008F332A" w:rsidP="006E0986">
      <w:pPr>
        <w:tabs>
          <w:tab w:val="left" w:pos="90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1"/>
        <w:gridCol w:w="2481"/>
        <w:gridCol w:w="2481"/>
        <w:gridCol w:w="2481"/>
      </w:tblGrid>
      <w:tr w:rsidR="006E0986" w:rsidTr="008F332A">
        <w:trPr>
          <w:trHeight w:val="197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Kid</w:t>
            </w:r>
            <w:r>
              <w:t xml:space="preserve">  Meal Choices</w:t>
            </w: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Cost  per serving</w:t>
            </w: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# servings purchased</w:t>
            </w: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  <w:r>
              <w:t>Total</w:t>
            </w:r>
          </w:p>
        </w:tc>
      </w:tr>
      <w:tr w:rsidR="006E0986" w:rsidTr="008F332A">
        <w:trPr>
          <w:trHeight w:val="432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  <w:tr w:rsidR="006E0986" w:rsidTr="008F332A">
        <w:trPr>
          <w:trHeight w:val="432"/>
        </w:trPr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  <w:tc>
          <w:tcPr>
            <w:tcW w:w="2481" w:type="dxa"/>
          </w:tcPr>
          <w:p w:rsidR="006E0986" w:rsidRDefault="006E0986" w:rsidP="006E0986">
            <w:pPr>
              <w:tabs>
                <w:tab w:val="left" w:pos="900"/>
              </w:tabs>
            </w:pPr>
          </w:p>
        </w:tc>
      </w:tr>
    </w:tbl>
    <w:p w:rsidR="00903F79" w:rsidRDefault="00903F79" w:rsidP="00934570"/>
    <w:p w:rsidR="008F332A" w:rsidRDefault="008F332A" w:rsidP="00934570"/>
    <w:p w:rsidR="008F332A" w:rsidRDefault="008F332A" w:rsidP="00934570"/>
    <w:p w:rsidR="006E0986" w:rsidRPr="008F332A" w:rsidRDefault="006E0986" w:rsidP="006E0986">
      <w:pPr>
        <w:rPr>
          <w:b/>
          <w:sz w:val="24"/>
          <w:szCs w:val="24"/>
        </w:rPr>
      </w:pPr>
      <w:r w:rsidRPr="008F332A">
        <w:rPr>
          <w:b/>
          <w:sz w:val="24"/>
          <w:szCs w:val="24"/>
        </w:rPr>
        <w:t>Lunch</w:t>
      </w:r>
      <w:r w:rsidRPr="008F332A">
        <w:rPr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6E0986" w:rsidTr="008F332A">
        <w:trPr>
          <w:trHeight w:val="224"/>
        </w:trPr>
        <w:tc>
          <w:tcPr>
            <w:tcW w:w="2460" w:type="dxa"/>
          </w:tcPr>
          <w:p w:rsidR="006E0986" w:rsidRDefault="006E0986" w:rsidP="00FD3261">
            <w:r>
              <w:t>Adult  Meal Choices</w:t>
            </w:r>
          </w:p>
        </w:tc>
        <w:tc>
          <w:tcPr>
            <w:tcW w:w="2460" w:type="dxa"/>
          </w:tcPr>
          <w:p w:rsidR="006E0986" w:rsidRDefault="006E0986" w:rsidP="00FD3261">
            <w:r>
              <w:t>Cost  per serving</w:t>
            </w:r>
          </w:p>
        </w:tc>
        <w:tc>
          <w:tcPr>
            <w:tcW w:w="2460" w:type="dxa"/>
          </w:tcPr>
          <w:p w:rsidR="006E0986" w:rsidRDefault="006E0986" w:rsidP="00FD3261">
            <w:r>
              <w:t># servings purchased</w:t>
            </w:r>
          </w:p>
        </w:tc>
        <w:tc>
          <w:tcPr>
            <w:tcW w:w="2460" w:type="dxa"/>
          </w:tcPr>
          <w:p w:rsidR="006E0986" w:rsidRDefault="006E0986" w:rsidP="00FD3261">
            <w:r>
              <w:t>Total</w:t>
            </w:r>
          </w:p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</w:tbl>
    <w:p w:rsidR="006E0986" w:rsidRDefault="006E0986" w:rsidP="006E0986"/>
    <w:p w:rsidR="008F332A" w:rsidRDefault="008F332A" w:rsidP="006E09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6E0986" w:rsidTr="00FD3261">
        <w:trPr>
          <w:trHeight w:val="224"/>
        </w:trPr>
        <w:tc>
          <w:tcPr>
            <w:tcW w:w="2460" w:type="dxa"/>
          </w:tcPr>
          <w:p w:rsidR="006E0986" w:rsidRDefault="006E0986" w:rsidP="00FD3261">
            <w:r>
              <w:t>Kid  Meal Choices</w:t>
            </w:r>
          </w:p>
        </w:tc>
        <w:tc>
          <w:tcPr>
            <w:tcW w:w="2460" w:type="dxa"/>
          </w:tcPr>
          <w:p w:rsidR="006E0986" w:rsidRDefault="006E0986" w:rsidP="00FD3261">
            <w:r>
              <w:t>Cost  per serving</w:t>
            </w:r>
          </w:p>
        </w:tc>
        <w:tc>
          <w:tcPr>
            <w:tcW w:w="2460" w:type="dxa"/>
          </w:tcPr>
          <w:p w:rsidR="006E0986" w:rsidRDefault="006E0986" w:rsidP="00FD3261">
            <w:r>
              <w:t># servings purchased</w:t>
            </w:r>
          </w:p>
        </w:tc>
        <w:tc>
          <w:tcPr>
            <w:tcW w:w="2460" w:type="dxa"/>
          </w:tcPr>
          <w:p w:rsidR="006E0986" w:rsidRDefault="006E0986" w:rsidP="00FD3261">
            <w:r>
              <w:t>Total</w:t>
            </w:r>
          </w:p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</w:tbl>
    <w:p w:rsidR="008F332A" w:rsidRDefault="008F332A" w:rsidP="00934570"/>
    <w:p w:rsidR="008F332A" w:rsidRDefault="008F332A" w:rsidP="00934570"/>
    <w:p w:rsidR="006E0986" w:rsidRPr="008F332A" w:rsidRDefault="006E0986" w:rsidP="006E0986">
      <w:pPr>
        <w:rPr>
          <w:b/>
          <w:sz w:val="24"/>
          <w:szCs w:val="24"/>
        </w:rPr>
      </w:pPr>
      <w:r w:rsidRPr="008F332A">
        <w:rPr>
          <w:b/>
          <w:sz w:val="24"/>
          <w:szCs w:val="24"/>
        </w:rPr>
        <w:lastRenderedPageBreak/>
        <w:t>Snack</w:t>
      </w:r>
      <w:r w:rsidRPr="008F332A">
        <w:rPr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6E0986" w:rsidTr="008F332A">
        <w:trPr>
          <w:trHeight w:val="242"/>
        </w:trPr>
        <w:tc>
          <w:tcPr>
            <w:tcW w:w="2460" w:type="dxa"/>
          </w:tcPr>
          <w:p w:rsidR="006E0986" w:rsidRDefault="006E0986" w:rsidP="008F332A">
            <w:r>
              <w:t xml:space="preserve">Adult  </w:t>
            </w:r>
            <w:r w:rsidR="008F332A">
              <w:t>Snack</w:t>
            </w:r>
            <w:r>
              <w:t xml:space="preserve"> Choices</w:t>
            </w:r>
          </w:p>
        </w:tc>
        <w:tc>
          <w:tcPr>
            <w:tcW w:w="2460" w:type="dxa"/>
          </w:tcPr>
          <w:p w:rsidR="006E0986" w:rsidRDefault="006E0986" w:rsidP="00FD3261">
            <w:r>
              <w:t>Cost  per serving</w:t>
            </w:r>
          </w:p>
        </w:tc>
        <w:tc>
          <w:tcPr>
            <w:tcW w:w="2460" w:type="dxa"/>
          </w:tcPr>
          <w:p w:rsidR="006E0986" w:rsidRDefault="006E0986" w:rsidP="00FD3261">
            <w:r>
              <w:t># servings purchased</w:t>
            </w:r>
          </w:p>
        </w:tc>
        <w:tc>
          <w:tcPr>
            <w:tcW w:w="2460" w:type="dxa"/>
          </w:tcPr>
          <w:p w:rsidR="006E0986" w:rsidRDefault="006E0986" w:rsidP="00FD3261">
            <w:r>
              <w:t>Total</w:t>
            </w:r>
          </w:p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</w:tbl>
    <w:p w:rsidR="006E0986" w:rsidRDefault="006E0986" w:rsidP="006E0986"/>
    <w:p w:rsidR="008F332A" w:rsidRDefault="008F332A" w:rsidP="006E09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6E0986" w:rsidTr="00FD3261">
        <w:trPr>
          <w:trHeight w:val="224"/>
        </w:trPr>
        <w:tc>
          <w:tcPr>
            <w:tcW w:w="2460" w:type="dxa"/>
          </w:tcPr>
          <w:p w:rsidR="006E0986" w:rsidRDefault="006E0986" w:rsidP="006E0986">
            <w:r>
              <w:t xml:space="preserve">Kid  </w:t>
            </w:r>
            <w:r>
              <w:t>Snack</w:t>
            </w:r>
            <w:r>
              <w:t xml:space="preserve"> Choices</w:t>
            </w:r>
          </w:p>
        </w:tc>
        <w:tc>
          <w:tcPr>
            <w:tcW w:w="2460" w:type="dxa"/>
          </w:tcPr>
          <w:p w:rsidR="006E0986" w:rsidRDefault="006E0986" w:rsidP="00FD3261">
            <w:r>
              <w:t>Cost  per serving</w:t>
            </w:r>
          </w:p>
        </w:tc>
        <w:tc>
          <w:tcPr>
            <w:tcW w:w="2460" w:type="dxa"/>
          </w:tcPr>
          <w:p w:rsidR="006E0986" w:rsidRDefault="006E0986" w:rsidP="00FD3261">
            <w:r>
              <w:t># servings purchased</w:t>
            </w:r>
          </w:p>
        </w:tc>
        <w:tc>
          <w:tcPr>
            <w:tcW w:w="2460" w:type="dxa"/>
          </w:tcPr>
          <w:p w:rsidR="006E0986" w:rsidRDefault="006E0986" w:rsidP="00FD3261">
            <w:r>
              <w:t>Total</w:t>
            </w:r>
          </w:p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  <w:tr w:rsidR="006E0986" w:rsidTr="008F332A">
        <w:trPr>
          <w:trHeight w:val="432"/>
        </w:trPr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  <w:tc>
          <w:tcPr>
            <w:tcW w:w="2460" w:type="dxa"/>
          </w:tcPr>
          <w:p w:rsidR="006E0986" w:rsidRDefault="006E0986" w:rsidP="00FD3261"/>
        </w:tc>
      </w:tr>
    </w:tbl>
    <w:p w:rsidR="008F332A" w:rsidRDefault="008F332A" w:rsidP="008F332A">
      <w:pPr>
        <w:tabs>
          <w:tab w:val="left" w:pos="900"/>
        </w:tabs>
      </w:pPr>
    </w:p>
    <w:p w:rsidR="008F332A" w:rsidRDefault="008F332A" w:rsidP="008F332A">
      <w:pPr>
        <w:tabs>
          <w:tab w:val="left" w:pos="900"/>
        </w:tabs>
      </w:pPr>
    </w:p>
    <w:p w:rsidR="008F332A" w:rsidRPr="008F332A" w:rsidRDefault="008F332A" w:rsidP="008F332A">
      <w:pPr>
        <w:tabs>
          <w:tab w:val="left" w:pos="900"/>
        </w:tabs>
        <w:rPr>
          <w:b/>
          <w:sz w:val="24"/>
          <w:szCs w:val="24"/>
        </w:rPr>
      </w:pPr>
      <w:r w:rsidRPr="008F332A">
        <w:rPr>
          <w:b/>
          <w:sz w:val="24"/>
          <w:szCs w:val="24"/>
        </w:rPr>
        <w:t>Dinner</w:t>
      </w:r>
      <w:r w:rsidRPr="008F332A">
        <w:rPr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8F332A" w:rsidTr="00FD3261">
        <w:trPr>
          <w:trHeight w:val="388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Adult  Meal Choices</w:t>
            </w: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Cost  per serving</w:t>
            </w: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# servings purchased</w:t>
            </w: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Total</w:t>
            </w: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</w:tbl>
    <w:p w:rsidR="008F332A" w:rsidRDefault="008F332A" w:rsidP="008F332A">
      <w:pPr>
        <w:tabs>
          <w:tab w:val="left" w:pos="90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0"/>
        <w:gridCol w:w="2460"/>
        <w:gridCol w:w="2460"/>
        <w:gridCol w:w="2460"/>
      </w:tblGrid>
      <w:tr w:rsidR="008F332A" w:rsidTr="00FD3261">
        <w:trPr>
          <w:trHeight w:val="224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Kid  Meal Choices</w:t>
            </w: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Cost  per serving</w:t>
            </w: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# servings purchased</w:t>
            </w: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  <w:r>
              <w:t>Total</w:t>
            </w: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  <w:tr w:rsidR="008F332A" w:rsidTr="008F332A">
        <w:trPr>
          <w:trHeight w:val="432"/>
        </w:trPr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  <w:tc>
          <w:tcPr>
            <w:tcW w:w="2460" w:type="dxa"/>
          </w:tcPr>
          <w:p w:rsidR="008F332A" w:rsidRDefault="008F332A" w:rsidP="00FD3261">
            <w:pPr>
              <w:tabs>
                <w:tab w:val="left" w:pos="900"/>
              </w:tabs>
            </w:pPr>
          </w:p>
        </w:tc>
      </w:tr>
    </w:tbl>
    <w:p w:rsidR="00903F79" w:rsidRDefault="00903F79" w:rsidP="00934570"/>
    <w:p w:rsidR="00934570" w:rsidRDefault="00934570" w:rsidP="00934570">
      <w:r>
        <w:rPr>
          <w:noProof/>
        </w:rPr>
        <w:lastRenderedPageBreak/>
        <w:drawing>
          <wp:inline distT="0" distB="0" distL="0" distR="0" wp14:anchorId="78AA82F1" wp14:editId="370B4E5D">
            <wp:extent cx="5943600" cy="5485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70" w:rsidRDefault="00934570" w:rsidP="00934570">
      <w:r>
        <w:rPr>
          <w:noProof/>
        </w:rPr>
        <w:drawing>
          <wp:inline distT="0" distB="0" distL="0" distR="0" wp14:anchorId="15AAEE4F" wp14:editId="7FAD4F87">
            <wp:extent cx="5943600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40" b="3850"/>
                    <a:stretch/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70" w:rsidRDefault="00934570" w:rsidP="00934570">
      <w:r>
        <w:rPr>
          <w:noProof/>
        </w:rPr>
        <w:lastRenderedPageBreak/>
        <w:drawing>
          <wp:inline distT="0" distB="0" distL="0" distR="0" wp14:anchorId="024CCC38" wp14:editId="464CA27B">
            <wp:extent cx="5799750" cy="2771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823"/>
                    <a:stretch/>
                  </pic:blipFill>
                  <pic:spPr bwMode="auto">
                    <a:xfrm>
                      <a:off x="0" y="0"/>
                      <a:ext cx="5822636" cy="278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70" w:rsidRDefault="00934570" w:rsidP="00934570">
      <w:r>
        <w:rPr>
          <w:noProof/>
        </w:rPr>
        <w:drawing>
          <wp:inline distT="0" distB="0" distL="0" distR="0" wp14:anchorId="2C3784D4" wp14:editId="263CF77C">
            <wp:extent cx="5705475" cy="61723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154" cy="61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70" w:rsidRDefault="00934570" w:rsidP="00934570">
      <w:r>
        <w:rPr>
          <w:noProof/>
        </w:rPr>
        <w:lastRenderedPageBreak/>
        <w:drawing>
          <wp:inline distT="0" distB="0" distL="0" distR="0" wp14:anchorId="78BAFB39" wp14:editId="4C2F1A9D">
            <wp:extent cx="6229350" cy="7881616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9"/>
                    <a:stretch/>
                  </pic:blipFill>
                  <pic:spPr bwMode="auto">
                    <a:xfrm>
                      <a:off x="0" y="0"/>
                      <a:ext cx="6236246" cy="789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70" w:rsidRDefault="00903F79" w:rsidP="00934570">
      <w:r>
        <w:rPr>
          <w:noProof/>
        </w:rPr>
        <w:lastRenderedPageBreak/>
        <w:drawing>
          <wp:inline distT="0" distB="0" distL="0" distR="0" wp14:anchorId="333A857F" wp14:editId="567C1315">
            <wp:extent cx="5905500" cy="655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79" w:rsidRDefault="00903F79" w:rsidP="00934570">
      <w:r>
        <w:rPr>
          <w:noProof/>
        </w:rPr>
        <w:drawing>
          <wp:inline distT="0" distB="0" distL="0" distR="0" wp14:anchorId="2404E76D" wp14:editId="322F3B85">
            <wp:extent cx="5743575" cy="2390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79" w:rsidRDefault="00903F79" w:rsidP="00934570">
      <w:r>
        <w:rPr>
          <w:noProof/>
        </w:rPr>
        <w:lastRenderedPageBreak/>
        <w:drawing>
          <wp:inline distT="0" distB="0" distL="0" distR="0" wp14:anchorId="0F1C2EE3" wp14:editId="119C57BA">
            <wp:extent cx="6238875" cy="3009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29" b="1"/>
                    <a:stretch/>
                  </pic:blipFill>
                  <pic:spPr bwMode="auto">
                    <a:xfrm>
                      <a:off x="0" y="0"/>
                      <a:ext cx="62388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F79" w:rsidRDefault="00903F79" w:rsidP="00934570"/>
    <w:p w:rsidR="00903F79" w:rsidRDefault="00903F79" w:rsidP="00934570">
      <w:r>
        <w:rPr>
          <w:noProof/>
        </w:rPr>
        <w:drawing>
          <wp:inline distT="0" distB="0" distL="0" distR="0" wp14:anchorId="0FCB9AF6" wp14:editId="12D10E5F">
            <wp:extent cx="5528915" cy="5772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891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79" w:rsidRDefault="00903F79" w:rsidP="00934570">
      <w:r>
        <w:rPr>
          <w:noProof/>
        </w:rPr>
        <w:lastRenderedPageBreak/>
        <w:drawing>
          <wp:inline distT="0" distB="0" distL="0" distR="0" wp14:anchorId="303E972F" wp14:editId="075DED60">
            <wp:extent cx="5800725" cy="6486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79" w:rsidRDefault="00903F79" w:rsidP="00934570">
      <w:r>
        <w:rPr>
          <w:noProof/>
        </w:rPr>
        <w:drawing>
          <wp:inline distT="0" distB="0" distL="0" distR="0" wp14:anchorId="10BDBB94" wp14:editId="36CC525B">
            <wp:extent cx="5781675" cy="1990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F79" w:rsidRDefault="00903F79" w:rsidP="00934570">
      <w:r>
        <w:rPr>
          <w:noProof/>
        </w:rPr>
        <w:lastRenderedPageBreak/>
        <w:drawing>
          <wp:inline distT="0" distB="0" distL="0" distR="0" wp14:anchorId="56FD13D8" wp14:editId="0804293D">
            <wp:extent cx="6038850" cy="3114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F79" w:rsidSect="00934570"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570" w:rsidRDefault="00934570" w:rsidP="00934570">
      <w:r>
        <w:separator/>
      </w:r>
    </w:p>
  </w:endnote>
  <w:endnote w:type="continuationSeparator" w:id="0">
    <w:p w:rsidR="00934570" w:rsidRDefault="00934570" w:rsidP="00934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570" w:rsidRDefault="00934570" w:rsidP="00934570">
      <w:r>
        <w:separator/>
      </w:r>
    </w:p>
  </w:footnote>
  <w:footnote w:type="continuationSeparator" w:id="0">
    <w:p w:rsidR="00934570" w:rsidRDefault="00934570" w:rsidP="00934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FB6F9B"/>
    <w:multiLevelType w:val="hybridMultilevel"/>
    <w:tmpl w:val="B9441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70"/>
    <w:rsid w:val="006E0986"/>
    <w:rsid w:val="008F332A"/>
    <w:rsid w:val="00903F79"/>
    <w:rsid w:val="00934570"/>
    <w:rsid w:val="009F12F5"/>
    <w:rsid w:val="00CB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1852EC-AF58-4881-98B3-7B6B1342B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5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570"/>
  </w:style>
  <w:style w:type="paragraph" w:styleId="Footer">
    <w:name w:val="footer"/>
    <w:basedOn w:val="Normal"/>
    <w:link w:val="FooterChar"/>
    <w:uiPriority w:val="99"/>
    <w:unhideWhenUsed/>
    <w:rsid w:val="009345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570"/>
  </w:style>
  <w:style w:type="paragraph" w:styleId="ListParagraph">
    <w:name w:val="List Paragraph"/>
    <w:basedOn w:val="Normal"/>
    <w:uiPriority w:val="34"/>
    <w:qFormat/>
    <w:rsid w:val="00CB4B72"/>
    <w:pPr>
      <w:ind w:left="720"/>
      <w:contextualSpacing/>
    </w:pPr>
  </w:style>
  <w:style w:type="table" w:styleId="TableGrid">
    <w:name w:val="Table Grid"/>
    <w:basedOn w:val="TableNormal"/>
    <w:uiPriority w:val="39"/>
    <w:rsid w:val="006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44E8BCED.dotm</Template>
  <TotalTime>49</TotalTime>
  <Pages>10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Northville Public Schools</Company>
  <LinksUpToDate>false</LinksUpToDate>
  <CharactersWithSpaces>3633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Stratton</dc:creator>
  <cp:keywords/>
  <dc:description/>
  <cp:lastModifiedBy>Laura Stratton</cp:lastModifiedBy>
  <cp:revision>1</cp:revision>
  <dcterms:created xsi:type="dcterms:W3CDTF">2016-12-08T19:04:00Z</dcterms:created>
  <dcterms:modified xsi:type="dcterms:W3CDTF">2016-12-08T19:53:00Z</dcterms:modified>
</cp:coreProperties>
</file>